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D5F2F" w14:textId="07D6D8BA" w:rsidR="00F65922" w:rsidRDefault="004B6E50" w:rsidP="009D4CD6">
      <w:pPr>
        <w:ind w:left="-1417" w:right="-1417"/>
      </w:pPr>
      <w:bookmarkStart w:id="0" w:name="_GoBack"/>
      <w:bookmarkEnd w:id="0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B5956E8" wp14:editId="468B0633">
                <wp:simplePos x="0" y="0"/>
                <wp:positionH relativeFrom="column">
                  <wp:posOffset>0</wp:posOffset>
                </wp:positionH>
                <wp:positionV relativeFrom="paragraph">
                  <wp:posOffset>4676775</wp:posOffset>
                </wp:positionV>
                <wp:extent cx="6303645" cy="3657600"/>
                <wp:effectExtent l="0" t="3175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3645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4DF525" w14:textId="77777777" w:rsidR="00BF7B63" w:rsidRPr="002A4E25" w:rsidRDefault="00431892" w:rsidP="00DB43E4">
                            <w:pPr>
                              <w:tabs>
                                <w:tab w:val="left" w:pos="4395"/>
                                <w:tab w:val="left" w:pos="6804"/>
                              </w:tabs>
                              <w:spacing w:before="120"/>
                              <w:ind w:left="-142" w:right="-424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</w:p>
                          <w:p w14:paraId="7EC251F9" w14:textId="77777777" w:rsidR="00431892" w:rsidRDefault="00431892" w:rsidP="00BF7B63">
                            <w:pPr>
                              <w:tabs>
                                <w:tab w:val="left" w:pos="3969"/>
                                <w:tab w:val="left" w:pos="6804"/>
                              </w:tabs>
                              <w:spacing w:before="960"/>
                              <w:ind w:left="-142" w:right="-424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</w:p>
                          <w:p w14:paraId="7FCFACDF" w14:textId="77777777" w:rsidR="00BF7B63" w:rsidRPr="002A4E25" w:rsidRDefault="00431892" w:rsidP="00BF7B63">
                            <w:pPr>
                              <w:tabs>
                                <w:tab w:val="left" w:pos="3969"/>
                                <w:tab w:val="left" w:pos="6804"/>
                              </w:tabs>
                              <w:spacing w:before="960"/>
                              <w:ind w:left="-142" w:right="-424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</w:p>
                          <w:p w14:paraId="5D27EB1C" w14:textId="77777777" w:rsidR="00BF7B63" w:rsidRPr="002A4E25" w:rsidRDefault="00BF7B63" w:rsidP="00BF7B63">
                            <w:pPr>
                              <w:tabs>
                                <w:tab w:val="left" w:pos="3969"/>
                                <w:tab w:val="left" w:pos="6804"/>
                              </w:tabs>
                              <w:spacing w:before="960"/>
                              <w:ind w:left="-142" w:right="-424"/>
                              <w:rPr>
                                <w:rFonts w:ascii="Arial" w:hAnsi="Arial"/>
                              </w:rPr>
                            </w:pPr>
                          </w:p>
                          <w:p w14:paraId="5F737400" w14:textId="77777777" w:rsidR="00BF7B63" w:rsidRPr="002A4E25" w:rsidRDefault="00431892" w:rsidP="00BF7B63">
                            <w:pPr>
                              <w:tabs>
                                <w:tab w:val="left" w:pos="3969"/>
                                <w:tab w:val="left" w:pos="6804"/>
                              </w:tabs>
                              <w:spacing w:before="960"/>
                              <w:ind w:left="-142" w:right="-424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</w:p>
                          <w:p w14:paraId="6B36143E" w14:textId="77777777" w:rsidR="00DB4441" w:rsidRPr="002A4E25" w:rsidRDefault="00FC5B17" w:rsidP="00BF7B63">
                            <w:pPr>
                              <w:tabs>
                                <w:tab w:val="left" w:pos="3969"/>
                                <w:tab w:val="left" w:pos="6804"/>
                              </w:tabs>
                              <w:spacing w:before="960"/>
                              <w:ind w:left="-142" w:right="-424"/>
                              <w:rPr>
                                <w:rFonts w:ascii="Arial" w:hAnsi="Arial"/>
                              </w:rPr>
                            </w:pPr>
                            <w:r w:rsidRPr="002A4E25">
                              <w:rPr>
                                <w:rFonts w:ascii="Arial" w:hAnsi="Arial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5956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68.25pt;width:496.35pt;height:4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" filled="f" stroked="f">
                <v:textbox inset=",7.2pt,,7.2pt">
                  <w:txbxContent>
                    <w:p w14:paraId="394DF525" w14:textId="77777777" w:rsidR="00BF7B63" w:rsidRPr="002A4E25" w:rsidRDefault="00431892" w:rsidP="00DB43E4">
                      <w:pPr>
                        <w:tabs>
                          <w:tab w:val="left" w:pos="4395"/>
                          <w:tab w:val="left" w:pos="6804"/>
                        </w:tabs>
                        <w:spacing w:before="120"/>
                        <w:ind w:left="-142" w:right="-424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</w:p>
                    <w:p w14:paraId="7EC251F9" w14:textId="77777777" w:rsidR="00431892" w:rsidRDefault="00431892" w:rsidP="00BF7B63">
                      <w:pPr>
                        <w:tabs>
                          <w:tab w:val="left" w:pos="3969"/>
                          <w:tab w:val="left" w:pos="6804"/>
                        </w:tabs>
                        <w:spacing w:before="960"/>
                        <w:ind w:left="-142" w:right="-424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ab/>
                      </w:r>
                    </w:p>
                    <w:p w14:paraId="7FCFACDF" w14:textId="77777777" w:rsidR="00BF7B63" w:rsidRPr="002A4E25" w:rsidRDefault="00431892" w:rsidP="00BF7B63">
                      <w:pPr>
                        <w:tabs>
                          <w:tab w:val="left" w:pos="3969"/>
                          <w:tab w:val="left" w:pos="6804"/>
                        </w:tabs>
                        <w:spacing w:before="960"/>
                        <w:ind w:left="-142" w:right="-424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ab/>
                      </w:r>
                    </w:p>
                    <w:p w14:paraId="5D27EB1C" w14:textId="77777777" w:rsidR="00BF7B63" w:rsidRPr="002A4E25" w:rsidRDefault="00BF7B63" w:rsidP="00BF7B63">
                      <w:pPr>
                        <w:tabs>
                          <w:tab w:val="left" w:pos="3969"/>
                          <w:tab w:val="left" w:pos="6804"/>
                        </w:tabs>
                        <w:spacing w:before="960"/>
                        <w:ind w:left="-142" w:right="-424"/>
                        <w:rPr>
                          <w:rFonts w:ascii="Arial" w:hAnsi="Arial"/>
                        </w:rPr>
                      </w:pPr>
                    </w:p>
                    <w:p w14:paraId="5F737400" w14:textId="77777777" w:rsidR="00BF7B63" w:rsidRPr="002A4E25" w:rsidRDefault="00431892" w:rsidP="00BF7B63">
                      <w:pPr>
                        <w:tabs>
                          <w:tab w:val="left" w:pos="3969"/>
                          <w:tab w:val="left" w:pos="6804"/>
                        </w:tabs>
                        <w:spacing w:before="960"/>
                        <w:ind w:left="-142" w:right="-424"/>
                        <w:rPr>
                          <w:rFonts w:ascii="Arial" w:hAnsi="Arial"/>
                        </w:rPr>
                      </w:pPr>
                      <w:r>
                        <w:rPr>
                          <w:rFonts w:ascii="Arial" w:hAnsi="Arial"/>
                        </w:rPr>
                        <w:tab/>
                      </w:r>
                    </w:p>
                    <w:p w14:paraId="6B36143E" w14:textId="77777777" w:rsidR="00DB4441" w:rsidRPr="002A4E25" w:rsidRDefault="00FC5B17" w:rsidP="00BF7B63">
                      <w:pPr>
                        <w:tabs>
                          <w:tab w:val="left" w:pos="3969"/>
                          <w:tab w:val="left" w:pos="6804"/>
                        </w:tabs>
                        <w:spacing w:before="960"/>
                        <w:ind w:left="-142" w:right="-424"/>
                        <w:rPr>
                          <w:rFonts w:ascii="Arial" w:hAnsi="Arial"/>
                        </w:rPr>
                      </w:pPr>
                      <w:r w:rsidRPr="002A4E25">
                        <w:rPr>
                          <w:rFonts w:ascii="Arial" w:hAnsi="Arial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C97AD6">
        <w:rPr>
          <w:rFonts w:hint="eastAsia"/>
          <w:noProof/>
          <w:lang w:eastAsia="de-DE"/>
        </w:rPr>
        <w:drawing>
          <wp:inline distT="0" distB="0" distL="0" distR="0" wp14:anchorId="5844FD42" wp14:editId="7DEA0540">
            <wp:extent cx="7641152" cy="10723418"/>
            <wp:effectExtent l="0" t="0" r="444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tellformular.pd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1152" cy="1072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65922" w:rsidSect="009D4CD6">
      <w:pgSz w:w="11900" w:h="16840"/>
      <w:pgMar w:top="0" w:right="0" w:bottom="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1FCF8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A6473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D820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5861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C94BA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1620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10033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F1ACDD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8E623F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1E01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4546B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CD6"/>
    <w:rsid w:val="00070DED"/>
    <w:rsid w:val="001058FA"/>
    <w:rsid w:val="002A4E25"/>
    <w:rsid w:val="003F2F20"/>
    <w:rsid w:val="00431892"/>
    <w:rsid w:val="004838B7"/>
    <w:rsid w:val="004B6E50"/>
    <w:rsid w:val="004C1992"/>
    <w:rsid w:val="00620306"/>
    <w:rsid w:val="009D4CD6"/>
    <w:rsid w:val="00BF7B63"/>
    <w:rsid w:val="00C97AD6"/>
    <w:rsid w:val="00D54C88"/>
    <w:rsid w:val="00DB43E4"/>
    <w:rsid w:val="00DB4441"/>
    <w:rsid w:val="00EE6F92"/>
    <w:rsid w:val="00FA6B07"/>
    <w:rsid w:val="00FC5B1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0C0172"/>
  <w15:docId w15:val="{9317F840-A687-4181-9FAA-5EBBA2361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43E4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43E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1A1A8B-2A21-42D5-9CB2-7B32B14F4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B81D1089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iMac27</dc:creator>
  <cp:keywords/>
  <cp:lastModifiedBy>Heizelmann Kathleen-Marie (B.A. BWL-Dienstleistung)</cp:lastModifiedBy>
  <cp:revision>2</cp:revision>
  <dcterms:created xsi:type="dcterms:W3CDTF">2019-01-09T07:00:00Z</dcterms:created>
  <dcterms:modified xsi:type="dcterms:W3CDTF">2019-01-09T07:00:00Z</dcterms:modified>
</cp:coreProperties>
</file>